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776" w:rsidRDefault="00AD7776" w:rsidP="00A462D5">
      <w:pPr>
        <w:rPr>
          <w:b/>
          <w:sz w:val="32"/>
        </w:rPr>
      </w:pPr>
    </w:p>
    <w:p w:rsidR="00317C2B" w:rsidRPr="0015247E" w:rsidRDefault="00821E31">
      <w:pPr>
        <w:rPr>
          <w:b/>
          <w:sz w:val="32"/>
        </w:rPr>
      </w:pPr>
      <w:r w:rsidRPr="00821E31">
        <w:rPr>
          <w:b/>
          <w:sz w:val="32"/>
        </w:rPr>
        <w:t xml:space="preserve">IH Study Tour </w:t>
      </w:r>
      <w:r w:rsidR="00317C2B">
        <w:rPr>
          <w:b/>
          <w:sz w:val="32"/>
        </w:rPr>
        <w:t>Welcome Letter</w:t>
      </w:r>
      <w:r w:rsidR="00B41B9C">
        <w:rPr>
          <w:b/>
          <w:sz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317C2B" w:rsidTr="00C24F90">
        <w:tc>
          <w:tcPr>
            <w:tcW w:w="2263" w:type="dxa"/>
            <w:shd w:val="clear" w:color="auto" w:fill="F2F2F2" w:themeFill="background1" w:themeFillShade="F2"/>
          </w:tcPr>
          <w:p w:rsidR="00317C2B" w:rsidRDefault="00317C2B">
            <w:pPr>
              <w:rPr>
                <w:b/>
              </w:rPr>
            </w:pPr>
            <w:r w:rsidRPr="00317C2B">
              <w:rPr>
                <w:b/>
              </w:rPr>
              <w:t>Study Tour Group</w:t>
            </w:r>
          </w:p>
        </w:tc>
        <w:tc>
          <w:tcPr>
            <w:tcW w:w="6753" w:type="dxa"/>
          </w:tcPr>
          <w:p w:rsidR="00317C2B" w:rsidRPr="00E809FE" w:rsidRDefault="00317C2B"/>
        </w:tc>
      </w:tr>
      <w:tr w:rsidR="00317C2B" w:rsidTr="00C24F90">
        <w:tc>
          <w:tcPr>
            <w:tcW w:w="2263" w:type="dxa"/>
            <w:shd w:val="clear" w:color="auto" w:fill="F2F2F2" w:themeFill="background1" w:themeFillShade="F2"/>
          </w:tcPr>
          <w:p w:rsidR="00317C2B" w:rsidRDefault="00317C2B">
            <w:pPr>
              <w:rPr>
                <w:b/>
              </w:rPr>
            </w:pPr>
            <w:r w:rsidRPr="00317C2B">
              <w:rPr>
                <w:b/>
              </w:rPr>
              <w:t>Number of students</w:t>
            </w:r>
          </w:p>
        </w:tc>
        <w:tc>
          <w:tcPr>
            <w:tcW w:w="6753" w:type="dxa"/>
          </w:tcPr>
          <w:p w:rsidR="00317C2B" w:rsidRPr="00E809FE" w:rsidRDefault="00317C2B"/>
        </w:tc>
      </w:tr>
      <w:tr w:rsidR="00317C2B" w:rsidTr="00C24F90">
        <w:tc>
          <w:tcPr>
            <w:tcW w:w="2263" w:type="dxa"/>
            <w:shd w:val="clear" w:color="auto" w:fill="F2F2F2" w:themeFill="background1" w:themeFillShade="F2"/>
          </w:tcPr>
          <w:p w:rsidR="00317C2B" w:rsidRDefault="00317C2B">
            <w:pPr>
              <w:rPr>
                <w:b/>
              </w:rPr>
            </w:pPr>
            <w:r w:rsidRPr="00317C2B">
              <w:rPr>
                <w:b/>
              </w:rPr>
              <w:t>Course dates</w:t>
            </w:r>
          </w:p>
        </w:tc>
        <w:tc>
          <w:tcPr>
            <w:tcW w:w="6753" w:type="dxa"/>
          </w:tcPr>
          <w:p w:rsidR="00317C2B" w:rsidRPr="00DB6331" w:rsidRDefault="00317C2B"/>
        </w:tc>
      </w:tr>
    </w:tbl>
    <w:p w:rsidR="00821E31" w:rsidRDefault="00821E31"/>
    <w:p w:rsidR="00821E31" w:rsidRDefault="00D65050">
      <w:r>
        <w:t>Dear Study Tour Group L</w:t>
      </w:r>
      <w:r w:rsidR="00821E31">
        <w:t>eader,</w:t>
      </w:r>
    </w:p>
    <w:p w:rsidR="00317C2B" w:rsidRDefault="00D65050">
      <w:r>
        <w:t>Welcome to International House</w:t>
      </w:r>
      <w:r w:rsidR="00821E31">
        <w:t xml:space="preserve"> Bondi!</w:t>
      </w:r>
      <w:r w:rsidR="00B41B9C">
        <w:t xml:space="preserve"> </w:t>
      </w:r>
    </w:p>
    <w:p w:rsidR="00B41B9C" w:rsidRDefault="00B41B9C">
      <w:r>
        <w:t>We want to make sure that you and your students have a s</w:t>
      </w:r>
      <w:r w:rsidR="00487650">
        <w:t>afe, organised, educational</w:t>
      </w:r>
      <w:r w:rsidR="008E11BB">
        <w:t>,</w:t>
      </w:r>
      <w:r w:rsidR="00487650">
        <w:t xml:space="preserve"> and</w:t>
      </w:r>
      <w:r>
        <w:t xml:space="preserve"> above all, fun experience during your stay in Sydney. To assist with this, we have provided some important information below about the classes and activities, as we</w:t>
      </w:r>
      <w:r w:rsidR="00D65050">
        <w:t>ll as your responsibilities as Study Tour L</w:t>
      </w:r>
      <w:r>
        <w:t>eader. P</w:t>
      </w:r>
      <w:r w:rsidR="008E11BB">
        <w:t>lease take some time to read it carefully and sign to indicate you understand and agree.</w:t>
      </w:r>
    </w:p>
    <w:p w:rsidR="00821E31" w:rsidRDefault="00317C2B" w:rsidP="00821E31">
      <w:r>
        <w:rPr>
          <w:b/>
        </w:rPr>
        <w:t>Class</w:t>
      </w:r>
      <w:r w:rsidR="00B41B9C" w:rsidRPr="00317C2B">
        <w:rPr>
          <w:b/>
        </w:rPr>
        <w:t xml:space="preserve"> T</w:t>
      </w:r>
      <w:r w:rsidR="00821E31" w:rsidRPr="00317C2B">
        <w:rPr>
          <w:b/>
        </w:rPr>
        <w:t>imetable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9"/>
        <w:gridCol w:w="1499"/>
        <w:gridCol w:w="1499"/>
        <w:gridCol w:w="1499"/>
        <w:gridCol w:w="1499"/>
        <w:gridCol w:w="1499"/>
      </w:tblGrid>
      <w:tr w:rsidR="00666923" w:rsidTr="00B9673B">
        <w:trPr>
          <w:trHeight w:val="316"/>
        </w:trPr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Lesson 1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Break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Lesson 2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Break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Lesson 3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:rsidR="00666923" w:rsidRPr="00317C2B" w:rsidRDefault="00666923" w:rsidP="00821E31">
            <w:pPr>
              <w:rPr>
                <w:b/>
              </w:rPr>
            </w:pPr>
            <w:r w:rsidRPr="00317C2B">
              <w:rPr>
                <w:b/>
              </w:rPr>
              <w:t>Break</w:t>
            </w:r>
          </w:p>
        </w:tc>
      </w:tr>
      <w:tr w:rsidR="00666923" w:rsidTr="00B9673B">
        <w:trPr>
          <w:trHeight w:val="316"/>
        </w:trPr>
        <w:tc>
          <w:tcPr>
            <w:tcW w:w="1499" w:type="dxa"/>
          </w:tcPr>
          <w:p w:rsidR="00666923" w:rsidRDefault="00666923" w:rsidP="00821E31"/>
        </w:tc>
        <w:tc>
          <w:tcPr>
            <w:tcW w:w="1499" w:type="dxa"/>
          </w:tcPr>
          <w:p w:rsidR="00666923" w:rsidRDefault="00666923" w:rsidP="00821E31"/>
        </w:tc>
        <w:tc>
          <w:tcPr>
            <w:tcW w:w="1499" w:type="dxa"/>
          </w:tcPr>
          <w:p w:rsidR="00666923" w:rsidRDefault="00666923" w:rsidP="00821E31"/>
        </w:tc>
        <w:tc>
          <w:tcPr>
            <w:tcW w:w="1499" w:type="dxa"/>
          </w:tcPr>
          <w:p w:rsidR="00666923" w:rsidRDefault="00666923" w:rsidP="00821E31"/>
        </w:tc>
        <w:tc>
          <w:tcPr>
            <w:tcW w:w="1499" w:type="dxa"/>
          </w:tcPr>
          <w:p w:rsidR="00666923" w:rsidRDefault="00666923" w:rsidP="00821E31"/>
        </w:tc>
        <w:tc>
          <w:tcPr>
            <w:tcW w:w="1499" w:type="dxa"/>
          </w:tcPr>
          <w:p w:rsidR="00666923" w:rsidRDefault="00666923" w:rsidP="00821E31"/>
        </w:tc>
      </w:tr>
    </w:tbl>
    <w:p w:rsidR="00821E31" w:rsidRDefault="00821E31" w:rsidP="00821E31"/>
    <w:p w:rsidR="00821E31" w:rsidRDefault="00821E31" w:rsidP="00821E31">
      <w:r w:rsidRPr="00317C2B">
        <w:rPr>
          <w:b/>
        </w:rPr>
        <w:t>Activities</w:t>
      </w:r>
      <w:r w:rsidR="00317C2B">
        <w:rPr>
          <w:b/>
        </w:rPr>
        <w:t xml:space="preserve"> Schedule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4F90" w:rsidTr="00C24F90">
        <w:tc>
          <w:tcPr>
            <w:tcW w:w="3005" w:type="dxa"/>
            <w:shd w:val="clear" w:color="auto" w:fill="F2F2F2" w:themeFill="background1" w:themeFillShade="F2"/>
          </w:tcPr>
          <w:p w:rsidR="00C24F90" w:rsidRPr="00C24F90" w:rsidRDefault="00C24F90" w:rsidP="00821E31">
            <w:pPr>
              <w:rPr>
                <w:b/>
              </w:rPr>
            </w:pPr>
            <w:r w:rsidRPr="00C24F90">
              <w:rPr>
                <w:b/>
              </w:rPr>
              <w:t>Start time</w:t>
            </w:r>
          </w:p>
        </w:tc>
        <w:tc>
          <w:tcPr>
            <w:tcW w:w="3005" w:type="dxa"/>
            <w:shd w:val="clear" w:color="auto" w:fill="F2F2F2" w:themeFill="background1" w:themeFillShade="F2"/>
          </w:tcPr>
          <w:p w:rsidR="00C24F90" w:rsidRPr="00C24F90" w:rsidRDefault="00C24F90" w:rsidP="00821E31">
            <w:pPr>
              <w:rPr>
                <w:b/>
              </w:rPr>
            </w:pPr>
            <w:r w:rsidRPr="00C24F90">
              <w:rPr>
                <w:b/>
              </w:rPr>
              <w:t>Finish time</w:t>
            </w:r>
          </w:p>
        </w:tc>
        <w:tc>
          <w:tcPr>
            <w:tcW w:w="3006" w:type="dxa"/>
            <w:shd w:val="clear" w:color="auto" w:fill="F2F2F2" w:themeFill="background1" w:themeFillShade="F2"/>
          </w:tcPr>
          <w:p w:rsidR="00C24F90" w:rsidRPr="00C24F90" w:rsidRDefault="00C24F90" w:rsidP="00821E31">
            <w:pPr>
              <w:rPr>
                <w:b/>
              </w:rPr>
            </w:pPr>
            <w:r w:rsidRPr="00C24F90">
              <w:rPr>
                <w:b/>
              </w:rPr>
              <w:t>Meeting Room</w:t>
            </w:r>
          </w:p>
        </w:tc>
      </w:tr>
      <w:tr w:rsidR="00C24F90" w:rsidTr="00C24F90">
        <w:tc>
          <w:tcPr>
            <w:tcW w:w="3005" w:type="dxa"/>
          </w:tcPr>
          <w:p w:rsidR="00C24F90" w:rsidRDefault="00C24F90" w:rsidP="00821E31"/>
        </w:tc>
        <w:tc>
          <w:tcPr>
            <w:tcW w:w="3005" w:type="dxa"/>
          </w:tcPr>
          <w:p w:rsidR="00C24F90" w:rsidRDefault="00C24F90" w:rsidP="00821E31"/>
        </w:tc>
        <w:tc>
          <w:tcPr>
            <w:tcW w:w="3006" w:type="dxa"/>
          </w:tcPr>
          <w:p w:rsidR="00C24F90" w:rsidRDefault="00C24F90" w:rsidP="00821E31"/>
        </w:tc>
      </w:tr>
    </w:tbl>
    <w:p w:rsidR="00317C2B" w:rsidRDefault="00317C2B" w:rsidP="00821E31"/>
    <w:p w:rsidR="00C24F90" w:rsidRDefault="00D65050" w:rsidP="00821E31">
      <w:r>
        <w:rPr>
          <w:b/>
        </w:rPr>
        <w:t>Study Tour</w:t>
      </w:r>
      <w:r w:rsidR="00C24F90" w:rsidRPr="00C24F90">
        <w:rPr>
          <w:b/>
        </w:rPr>
        <w:t xml:space="preserve"> Leader Responsibilities</w:t>
      </w:r>
      <w:r w:rsidR="00C24F90">
        <w:t>:</w:t>
      </w:r>
    </w:p>
    <w:p w:rsidR="00B41B9C" w:rsidRDefault="00317C2B" w:rsidP="00821E31">
      <w:r>
        <w:t>To ensure that</w:t>
      </w:r>
      <w:r w:rsidR="00C24F90">
        <w:t xml:space="preserve"> both</w:t>
      </w:r>
      <w:r>
        <w:t xml:space="preserve"> the </w:t>
      </w:r>
      <w:r w:rsidR="00C24F90">
        <w:t xml:space="preserve">morning English lessons and the </w:t>
      </w:r>
      <w:r>
        <w:t xml:space="preserve">afternoon activities run as smoothly as possible, please </w:t>
      </w:r>
      <w:r w:rsidR="00C24F90">
        <w:t>be sure to follow these guidelines:</w:t>
      </w:r>
    </w:p>
    <w:p w:rsidR="00C24F90" w:rsidRDefault="00C23041" w:rsidP="00B41B9C">
      <w:pPr>
        <w:pStyle w:val="ListParagraph"/>
        <w:numPr>
          <w:ilvl w:val="0"/>
          <w:numId w:val="2"/>
        </w:numPr>
      </w:pPr>
      <w:r>
        <w:t>Check that your students understand their timetables and school rules.</w:t>
      </w:r>
    </w:p>
    <w:p w:rsidR="008E11BB" w:rsidRDefault="00F21E9F" w:rsidP="00B41B9C">
      <w:pPr>
        <w:pStyle w:val="ListParagraph"/>
        <w:numPr>
          <w:ilvl w:val="0"/>
          <w:numId w:val="2"/>
        </w:numPr>
      </w:pPr>
      <w:r>
        <w:t>You must be</w:t>
      </w:r>
      <w:r w:rsidR="008E11BB">
        <w:t xml:space="preserve"> at the school </w:t>
      </w:r>
      <w:r w:rsidR="00102472">
        <w:t xml:space="preserve">during lesson times </w:t>
      </w:r>
      <w:r>
        <w:t xml:space="preserve">(8:30-2:30) </w:t>
      </w:r>
      <w:r w:rsidR="00102472">
        <w:t xml:space="preserve">and supervise </w:t>
      </w:r>
      <w:r>
        <w:t xml:space="preserve">and control </w:t>
      </w:r>
      <w:r w:rsidR="00102472">
        <w:t>students during break times.</w:t>
      </w:r>
    </w:p>
    <w:p w:rsidR="00F21E9F" w:rsidRDefault="00F21E9F" w:rsidP="00F21E9F">
      <w:pPr>
        <w:pStyle w:val="ListParagraph"/>
        <w:numPr>
          <w:ilvl w:val="0"/>
          <w:numId w:val="2"/>
        </w:numPr>
      </w:pPr>
      <w:r>
        <w:t>If any students are missing, please tell us immediately.</w:t>
      </w:r>
    </w:p>
    <w:p w:rsidR="00F21E9F" w:rsidRDefault="00F21E9F" w:rsidP="00F21E9F">
      <w:pPr>
        <w:pStyle w:val="ListParagraph"/>
        <w:numPr>
          <w:ilvl w:val="0"/>
          <w:numId w:val="2"/>
        </w:numPr>
      </w:pPr>
      <w:r>
        <w:t xml:space="preserve">Please meet your group at </w:t>
      </w:r>
      <w:r>
        <w:rPr>
          <w:b/>
        </w:rPr>
        <w:t>(time)</w:t>
      </w:r>
      <w:r>
        <w:t xml:space="preserve"> in room </w:t>
      </w:r>
      <w:r>
        <w:rPr>
          <w:b/>
        </w:rPr>
        <w:t>(number)</w:t>
      </w:r>
      <w:r>
        <w:t xml:space="preserve"> so that activities can start on time.</w:t>
      </w:r>
    </w:p>
    <w:p w:rsidR="00102472" w:rsidRPr="00F21E9F" w:rsidRDefault="008E11BB" w:rsidP="00102472">
      <w:pPr>
        <w:pStyle w:val="ListParagraph"/>
        <w:numPr>
          <w:ilvl w:val="0"/>
          <w:numId w:val="2"/>
        </w:numPr>
        <w:rPr>
          <w:b/>
          <w:u w:val="single"/>
        </w:rPr>
      </w:pPr>
      <w:r>
        <w:t>Count your students before, d</w:t>
      </w:r>
      <w:r w:rsidR="00F21E9F">
        <w:t xml:space="preserve">uring and after all activities - </w:t>
      </w:r>
      <w:r w:rsidRPr="00F21E9F">
        <w:rPr>
          <w:b/>
          <w:u w:val="single"/>
        </w:rPr>
        <w:t>you are fully respon</w:t>
      </w:r>
      <w:r w:rsidR="00D65050">
        <w:rPr>
          <w:b/>
          <w:u w:val="single"/>
        </w:rPr>
        <w:t>sible for the students in your Study T</w:t>
      </w:r>
      <w:r w:rsidRPr="00F21E9F">
        <w:rPr>
          <w:b/>
          <w:u w:val="single"/>
        </w:rPr>
        <w:t>our group duri</w:t>
      </w:r>
      <w:r w:rsidR="00102472" w:rsidRPr="00F21E9F">
        <w:rPr>
          <w:b/>
          <w:u w:val="single"/>
        </w:rPr>
        <w:t>ng and after all activities.</w:t>
      </w:r>
    </w:p>
    <w:p w:rsidR="00F21E9F" w:rsidRDefault="00F21E9F" w:rsidP="00F21E9F">
      <w:pPr>
        <w:pStyle w:val="ListParagraph"/>
        <w:numPr>
          <w:ilvl w:val="0"/>
          <w:numId w:val="2"/>
        </w:numPr>
      </w:pPr>
      <w:r>
        <w:t>You are responsible for organising, encouraging and counselling the students in your group.</w:t>
      </w:r>
    </w:p>
    <w:p w:rsidR="00565C3C" w:rsidRDefault="0015247E" w:rsidP="00565C3C">
      <w:pPr>
        <w:pStyle w:val="ListParagraph"/>
        <w:numPr>
          <w:ilvl w:val="0"/>
          <w:numId w:val="2"/>
        </w:numPr>
      </w:pPr>
      <w:r>
        <w:t>All students must return to IH Bondi with group leaders and teachers after all activities.</w:t>
      </w:r>
      <w:r w:rsidR="00565C3C">
        <w:t xml:space="preserve"> If you wish</w:t>
      </w:r>
      <w:r w:rsidR="00D60F0F">
        <w:t xml:space="preserve"> to allow your students to go home directly from the activities, you must write an email with the names of the students and the date</w:t>
      </w:r>
      <w:r w:rsidR="00565C3C">
        <w:t xml:space="preserve">s when the </w:t>
      </w:r>
      <w:r w:rsidR="00565C3C">
        <w:lastRenderedPageBreak/>
        <w:t xml:space="preserve">student </w:t>
      </w:r>
      <w:proofErr w:type="gramStart"/>
      <w:r w:rsidR="00565C3C">
        <w:t>will be excused</w:t>
      </w:r>
      <w:proofErr w:type="gramEnd"/>
      <w:r w:rsidR="00565C3C">
        <w:t xml:space="preserve"> from coming back to the school after activities to </w:t>
      </w:r>
      <w:hyperlink r:id="rId7" w:history="1">
        <w:r w:rsidR="00565C3C" w:rsidRPr="00306CB7">
          <w:rPr>
            <w:rStyle w:val="Hyperlink"/>
          </w:rPr>
          <w:t>SFukuyama@ihsydney.com.au</w:t>
        </w:r>
      </w:hyperlink>
      <w:r w:rsidR="00565C3C">
        <w:t xml:space="preserve"> and </w:t>
      </w:r>
      <w:hyperlink r:id="rId8" w:history="1">
        <w:r w:rsidR="00565C3C" w:rsidRPr="00306CB7">
          <w:rPr>
            <w:rStyle w:val="Hyperlink"/>
          </w:rPr>
          <w:t>admin@ihsydney.com.au</w:t>
        </w:r>
      </w:hyperlink>
      <w:r w:rsidR="00565C3C">
        <w:t xml:space="preserve"> . The email </w:t>
      </w:r>
      <w:proofErr w:type="gramStart"/>
      <w:r w:rsidR="00565C3C">
        <w:t>must be sent</w:t>
      </w:r>
      <w:proofErr w:type="gramEnd"/>
      <w:r w:rsidR="00565C3C">
        <w:t xml:space="preserve"> to us </w:t>
      </w:r>
      <w:r w:rsidR="000D46E0">
        <w:t>before the student leave to the activities</w:t>
      </w:r>
      <w:r w:rsidR="00565C3C">
        <w:t>.</w:t>
      </w:r>
    </w:p>
    <w:p w:rsidR="00F21E9F" w:rsidRDefault="00B41B9C" w:rsidP="00B41B9C">
      <w:pPr>
        <w:pStyle w:val="ListParagraph"/>
        <w:numPr>
          <w:ilvl w:val="0"/>
          <w:numId w:val="2"/>
        </w:numPr>
      </w:pPr>
      <w:r>
        <w:t xml:space="preserve">Opal </w:t>
      </w:r>
      <w:r w:rsidR="00C23041">
        <w:t xml:space="preserve">cards </w:t>
      </w:r>
      <w:proofErr w:type="gramStart"/>
      <w:r w:rsidR="00C23041">
        <w:t>will be handed out</w:t>
      </w:r>
      <w:proofErr w:type="gramEnd"/>
      <w:r w:rsidR="00C23041">
        <w:t xml:space="preserve"> to each s</w:t>
      </w:r>
      <w:r w:rsidR="00D65050">
        <w:t xml:space="preserve">tudent and Study Tour </w:t>
      </w:r>
      <w:r w:rsidR="00666923">
        <w:t>leader</w:t>
      </w:r>
      <w:r w:rsidR="00D65050">
        <w:t>s</w:t>
      </w:r>
      <w:r w:rsidR="00666923">
        <w:t xml:space="preserve"> </w:t>
      </w:r>
      <w:r w:rsidR="00D65050">
        <w:t xml:space="preserve">at the airport or </w:t>
      </w:r>
      <w:r w:rsidR="00666923">
        <w:t>during O</w:t>
      </w:r>
      <w:r w:rsidR="00C23041">
        <w:t xml:space="preserve">rientation. </w:t>
      </w:r>
    </w:p>
    <w:p w:rsidR="0028507C" w:rsidRDefault="0028507C" w:rsidP="00B41B9C">
      <w:pPr>
        <w:pStyle w:val="ListParagraph"/>
        <w:numPr>
          <w:ilvl w:val="0"/>
          <w:numId w:val="2"/>
        </w:numPr>
      </w:pPr>
      <w:r>
        <w:t>Study Tour students have a 7pm curfew.  Unless otherwise agreed with the host families, students must be home by 7pm.  This includes weekends.</w:t>
      </w:r>
    </w:p>
    <w:p w:rsidR="0028507C" w:rsidRDefault="0028507C" w:rsidP="0028507C">
      <w:pPr>
        <w:ind w:left="360"/>
      </w:pPr>
    </w:p>
    <w:p w:rsidR="0028507C" w:rsidRDefault="0028507C" w:rsidP="0028507C">
      <w:pPr>
        <w:ind w:left="360"/>
      </w:pPr>
    </w:p>
    <w:p w:rsidR="0028507C" w:rsidRDefault="0028507C" w:rsidP="0028507C">
      <w:pPr>
        <w:ind w:left="360"/>
      </w:pPr>
    </w:p>
    <w:p w:rsidR="0028507C" w:rsidRDefault="0028507C" w:rsidP="0028507C">
      <w:pPr>
        <w:ind w:left="360"/>
      </w:pPr>
    </w:p>
    <w:p w:rsidR="0028507C" w:rsidRDefault="0028507C" w:rsidP="0028507C">
      <w:pPr>
        <w:ind w:left="360"/>
      </w:pPr>
    </w:p>
    <w:p w:rsidR="00B41B9C" w:rsidRDefault="00F21E9F" w:rsidP="0028507C">
      <w:pPr>
        <w:pStyle w:val="ListParagraph"/>
        <w:numPr>
          <w:ilvl w:val="0"/>
          <w:numId w:val="2"/>
        </w:numPr>
      </w:pPr>
      <w:r>
        <w:t>Please collect</w:t>
      </w:r>
      <w:r w:rsidR="00C23041">
        <w:t xml:space="preserve"> and ret</w:t>
      </w:r>
      <w:r>
        <w:t>urn the Opal cards</w:t>
      </w:r>
      <w:r w:rsidR="00C23041">
        <w:t xml:space="preserve"> to IH on the last day of the tour.</w:t>
      </w:r>
      <w:r w:rsidR="00487650">
        <w:t xml:space="preserve"> Any lost </w:t>
      </w:r>
      <w:r w:rsidR="00D65050">
        <w:t xml:space="preserve">or damaged </w:t>
      </w:r>
      <w:r w:rsidR="00487650">
        <w:t xml:space="preserve">cards will </w:t>
      </w:r>
      <w:r w:rsidR="00D65050">
        <w:t>incur a replacement fee of $25.00 per card.  This is the responsibility of the Study Tour Leader and the Agent.</w:t>
      </w:r>
    </w:p>
    <w:p w:rsidR="0028507C" w:rsidRDefault="0028507C" w:rsidP="0028507C">
      <w:pPr>
        <w:ind w:left="360"/>
      </w:pPr>
      <w:bookmarkStart w:id="0" w:name="_GoBack"/>
      <w:bookmarkEnd w:id="0"/>
    </w:p>
    <w:p w:rsidR="00487650" w:rsidRDefault="0028507C" w:rsidP="00330737">
      <w:pPr>
        <w:pStyle w:val="ListParagraph"/>
        <w:numPr>
          <w:ilvl w:val="0"/>
          <w:numId w:val="2"/>
        </w:numPr>
      </w:pPr>
      <w:r>
        <w:t>P</w:t>
      </w:r>
      <w:r w:rsidR="001B5BDC">
        <w:t>lease inform us of any allergies or other medical conditions of your students. The more information we have, the better!</w:t>
      </w:r>
    </w:p>
    <w:p w:rsidR="00A462D5" w:rsidRDefault="00A462D5" w:rsidP="00B41B9C"/>
    <w:p w:rsidR="00565C3C" w:rsidRDefault="00565C3C" w:rsidP="00BE16CF"/>
    <w:p w:rsidR="00565C3C" w:rsidRDefault="00565C3C" w:rsidP="00BE16CF"/>
    <w:p w:rsidR="00BE16CF" w:rsidRDefault="00BE16CF" w:rsidP="00BE16CF">
      <w:r>
        <w:t>We look forward to hosting you and hope you have an enjoyable stay!</w:t>
      </w:r>
    </w:p>
    <w:p w:rsidR="00BE16CF" w:rsidRDefault="00BE16CF" w:rsidP="00B41B9C"/>
    <w:p w:rsidR="00A462D5" w:rsidRDefault="00A462D5" w:rsidP="00B41B9C">
      <w:r>
        <w:t>To indicate that you have read and understood the above information, please sign below.</w:t>
      </w:r>
    </w:p>
    <w:p w:rsidR="00A462D5" w:rsidRDefault="00A462D5" w:rsidP="00B41B9C"/>
    <w:p w:rsidR="00A462D5" w:rsidRDefault="00A462D5" w:rsidP="00B41B9C">
      <w:r>
        <w:t>Name</w:t>
      </w:r>
      <w:proofErr w:type="gramStart"/>
      <w:r>
        <w:t>:_</w:t>
      </w:r>
      <w:proofErr w:type="gramEnd"/>
      <w:r>
        <w:t>________________</w:t>
      </w:r>
      <w:r>
        <w:tab/>
        <w:t xml:space="preserve">Signature:________________________ </w:t>
      </w:r>
      <w:r>
        <w:tab/>
      </w:r>
      <w:r>
        <w:tab/>
        <w:t>Date: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330737" w:rsidRDefault="00330737" w:rsidP="00B41B9C">
      <w:r w:rsidRPr="0033073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904874</wp:posOffset>
                </wp:positionH>
                <wp:positionV relativeFrom="paragraph">
                  <wp:posOffset>144780</wp:posOffset>
                </wp:positionV>
                <wp:extent cx="199072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24B0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11.4pt" to="22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t>Phone number:</w:t>
      </w:r>
    </w:p>
    <w:sectPr w:rsidR="00330737" w:rsidSect="00AD7776">
      <w:headerReference w:type="default" r:id="rId9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E9F" w:rsidRDefault="00F21E9F" w:rsidP="00821E31">
      <w:pPr>
        <w:spacing w:after="0" w:line="240" w:lineRule="auto"/>
      </w:pPr>
      <w:r>
        <w:separator/>
      </w:r>
    </w:p>
  </w:endnote>
  <w:endnote w:type="continuationSeparator" w:id="0">
    <w:p w:rsidR="00F21E9F" w:rsidRDefault="00F21E9F" w:rsidP="0082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E9F" w:rsidRDefault="00F21E9F" w:rsidP="00821E31">
      <w:pPr>
        <w:spacing w:after="0" w:line="240" w:lineRule="auto"/>
      </w:pPr>
      <w:r>
        <w:separator/>
      </w:r>
    </w:p>
  </w:footnote>
  <w:footnote w:type="continuationSeparator" w:id="0">
    <w:p w:rsidR="00F21E9F" w:rsidRDefault="00F21E9F" w:rsidP="00821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E9F" w:rsidRDefault="00F21E9F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posOffset>142875</wp:posOffset>
              </wp:positionH>
              <wp:positionV relativeFrom="paragraph">
                <wp:posOffset>-417195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1E9F" w:rsidRDefault="00F21E9F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>
                                <wp:extent cx="2077720" cy="802651"/>
                                <wp:effectExtent l="0" t="0" r="0" b="0"/>
                                <wp:docPr id="2" name="Picture 2" descr="C:\Users\TracyBlackwell\AppData\Local\Microsoft\Windows\Temporary Internet Files\Content.Word\head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racyBlackwell\AppData\Local\Microsoft\Windows\Temporary Internet Files\Content.Word\head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7720" cy="802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32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KVDkuHhAAAACgEAAA8AAAAAAAAAAAAAAAAAewQAAGRycy9kb3du&#10;cmV2LnhtbFBLBQYAAAAABAAEAPMAAACJBQAAAAA=&#10;" stroked="f">
              <v:textbox style="mso-fit-shape-to-text:t">
                <w:txbxContent>
                  <w:p w:rsidR="00D07E6C" w:rsidRDefault="00D07E6C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>
                          <wp:extent cx="2077720" cy="802651"/>
                          <wp:effectExtent l="0" t="0" r="0" b="0"/>
                          <wp:docPr id="2" name="Picture 2" descr="C:\Users\TracyBlackwell\AppData\Local\Microsoft\Windows\Temporary Internet Files\Content.Word\head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racyBlackwell\AppData\Local\Microsoft\Windows\Temporary Internet Files\Content.Word\head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7720" cy="8026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82BFF"/>
    <w:multiLevelType w:val="hybridMultilevel"/>
    <w:tmpl w:val="291448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D1857"/>
    <w:multiLevelType w:val="hybridMultilevel"/>
    <w:tmpl w:val="CF6C21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E31"/>
    <w:rsid w:val="000030A8"/>
    <w:rsid w:val="000D46E0"/>
    <w:rsid w:val="00102472"/>
    <w:rsid w:val="0015247E"/>
    <w:rsid w:val="001B5BDC"/>
    <w:rsid w:val="0028507C"/>
    <w:rsid w:val="00317C2B"/>
    <w:rsid w:val="00330737"/>
    <w:rsid w:val="00487650"/>
    <w:rsid w:val="004C0FAB"/>
    <w:rsid w:val="00565C3C"/>
    <w:rsid w:val="00666923"/>
    <w:rsid w:val="00821E31"/>
    <w:rsid w:val="008767A5"/>
    <w:rsid w:val="008E11BB"/>
    <w:rsid w:val="00A24002"/>
    <w:rsid w:val="00A462D5"/>
    <w:rsid w:val="00AD7776"/>
    <w:rsid w:val="00AE7587"/>
    <w:rsid w:val="00B41B9C"/>
    <w:rsid w:val="00B9673B"/>
    <w:rsid w:val="00BE16CF"/>
    <w:rsid w:val="00C23041"/>
    <w:rsid w:val="00C24F90"/>
    <w:rsid w:val="00D07E6C"/>
    <w:rsid w:val="00D60F0F"/>
    <w:rsid w:val="00D65050"/>
    <w:rsid w:val="00DB6331"/>
    <w:rsid w:val="00E809FE"/>
    <w:rsid w:val="00F2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438CA"/>
  <w15:chartTrackingRefBased/>
  <w15:docId w15:val="{2CF3638B-AAD4-4C74-961C-3D20D504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31"/>
  </w:style>
  <w:style w:type="paragraph" w:styleId="Footer">
    <w:name w:val="footer"/>
    <w:basedOn w:val="Normal"/>
    <w:link w:val="FooterChar"/>
    <w:uiPriority w:val="99"/>
    <w:unhideWhenUsed/>
    <w:rsid w:val="00821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31"/>
  </w:style>
  <w:style w:type="paragraph" w:styleId="ListParagraph">
    <w:name w:val="List Paragraph"/>
    <w:basedOn w:val="Normal"/>
    <w:uiPriority w:val="34"/>
    <w:qFormat/>
    <w:rsid w:val="00821E31"/>
    <w:pPr>
      <w:ind w:left="720"/>
      <w:contextualSpacing/>
    </w:pPr>
  </w:style>
  <w:style w:type="table" w:styleId="TableGrid">
    <w:name w:val="Table Grid"/>
    <w:basedOn w:val="TableNormal"/>
    <w:uiPriority w:val="39"/>
    <w:rsid w:val="0031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7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65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5C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ihsydney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Fukuyama@ihsydney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AC973293</Template>
  <TotalTime>0</TotalTime>
  <Pages>2</Pages>
  <Words>427</Words>
  <Characters>2437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Blackwell</dc:creator>
  <cp:keywords/>
  <dc:description/>
  <cp:lastModifiedBy>Tim Eckenfels1</cp:lastModifiedBy>
  <cp:revision>2</cp:revision>
  <cp:lastPrinted>2018-06-14T01:21:00Z</cp:lastPrinted>
  <dcterms:created xsi:type="dcterms:W3CDTF">2018-08-10T05:44:00Z</dcterms:created>
  <dcterms:modified xsi:type="dcterms:W3CDTF">2018-08-10T05:44:00Z</dcterms:modified>
</cp:coreProperties>
</file>